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D6" w:rsidRPr="00CB4ED2" w:rsidRDefault="00D54D7F" w:rsidP="00440FD4">
      <w:pPr>
        <w:pStyle w:val="NoSpacing"/>
        <w:rPr>
          <w:rFonts w:ascii="Arial" w:hAnsi="Arial" w:cs="Arial"/>
          <w:b/>
          <w:color w:val="C00000"/>
          <w:sz w:val="24"/>
        </w:rPr>
      </w:pPr>
      <w:r w:rsidRPr="00CB4ED2">
        <w:rPr>
          <w:rFonts w:ascii="Arial" w:hAnsi="Arial" w:cs="Arial"/>
          <w:b/>
          <w:noProof/>
          <w:color w:val="C0000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66F0E9E" wp14:editId="3D906FFB">
                <wp:simplePos x="0" y="0"/>
                <wp:positionH relativeFrom="column">
                  <wp:posOffset>5322901</wp:posOffset>
                </wp:positionH>
                <wp:positionV relativeFrom="paragraph">
                  <wp:posOffset>-1265251</wp:posOffset>
                </wp:positionV>
                <wp:extent cx="1365250" cy="10335895"/>
                <wp:effectExtent l="0" t="0" r="6350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10335895"/>
                          <a:chOff x="0" y="0"/>
                          <a:chExt cx="1365250" cy="1033589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365250" cy="10335895"/>
                            <a:chOff x="0" y="0"/>
                            <a:chExt cx="1365250" cy="10360025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1365250" cy="10360025"/>
                              <a:chOff x="0" y="0"/>
                              <a:chExt cx="1365250" cy="1007110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 rot="5400000">
                                <a:off x="-4353339" y="4355147"/>
                                <a:ext cx="10071100" cy="136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Picture 1" descr="https://pbs.twimg.com/profile_images/378800000740401016/c7752ff416cd314051ece53a7e9694ac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4686" y="1695436"/>
                                <a:ext cx="930302" cy="10495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4" name="Group 14"/>
                            <wpg:cNvGrpSpPr/>
                            <wpg:grpSpPr>
                              <a:xfrm>
                                <a:off x="166978" y="582254"/>
                                <a:ext cx="1019175" cy="847725"/>
                                <a:chOff x="0" y="0"/>
                                <a:chExt cx="1019175" cy="84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Devon Conservatories Plymout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070" t="10465" r="25415" b="38081"/>
                                <a:stretch/>
                              </pic:blipFill>
                              <pic:spPr bwMode="auto">
                                <a:xfrm>
                                  <a:off x="0" y="504825"/>
                                  <a:ext cx="10191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 descr="Devon Conservatories Plymout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0" t="4359" r="71430" b="37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91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" name="Picture 8" descr="HLC Logo 201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3124" y="2989222"/>
                                <a:ext cx="1081377" cy="492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" name="Rectangle 12"/>
                            <wps:cNvSpPr/>
                            <wps:spPr>
                              <a:xfrm>
                                <a:off x="23854" y="240348"/>
                                <a:ext cx="13119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47F05" w:rsidRPr="0001134D" w:rsidRDefault="00B47F05" w:rsidP="00B47F05">
                                  <w:pPr>
                                    <w:jc w:val="center"/>
                                    <w:rPr>
                                      <w:b/>
                                      <w:color w:val="7F7F7F" w:themeColor="text1" w:themeTint="80"/>
                                      <w:sz w:val="16"/>
                                    </w:rPr>
                                  </w:pPr>
                                  <w:r w:rsidRPr="0001134D">
                                    <w:rPr>
                                      <w:b/>
                                      <w:color w:val="7F7F7F" w:themeColor="text1" w:themeTint="80"/>
                                      <w:sz w:val="16"/>
                                    </w:rPr>
                                    <w:t>KINDLY SUPPORTED 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 15"/>
                            <wps:cNvSpPr/>
                            <wps:spPr>
                              <a:xfrm>
                                <a:off x="0" y="5384438"/>
                                <a:ext cx="1365250" cy="35451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87FF0" w:rsidRPr="00A02618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</w:pPr>
                                  <w:r w:rsidRPr="00A02618">
                                    <w:rPr>
                                      <w:rFonts w:ascii="Arial Narrow" w:hAnsi="Arial Narrow" w:cs="Arial"/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COMMITTEE</w:t>
                                  </w:r>
                                  <w:r w:rsidR="0001134D" w:rsidRPr="00A02618">
                                    <w:rPr>
                                      <w:rFonts w:ascii="Arial Narrow" w:hAnsi="Arial Narrow" w:cs="Arial"/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02618">
                                    <w:rPr>
                                      <w:rFonts w:ascii="Arial Narrow" w:hAnsi="Arial Narrow" w:cs="Arial"/>
                                      <w:b/>
                                      <w:color w:val="404040" w:themeColor="text1" w:themeTint="BF"/>
                                      <w:sz w:val="14"/>
                                      <w:szCs w:val="14"/>
                                    </w:rPr>
                                    <w:t>MEMBERS</w:t>
                                  </w: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CAROL REA</w:t>
                                  </w: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President</w:t>
                                  </w:r>
                                </w:p>
                                <w:p w:rsidR="00287FF0" w:rsidRPr="009A21E6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GRAHAM ROOMS</w:t>
                                  </w: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Chairperson</w:t>
                                  </w:r>
                                </w:p>
                                <w:p w:rsidR="00287FF0" w:rsidRPr="009A21E6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RALPH WATSON</w:t>
                                  </w: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Head Coach</w:t>
                                  </w:r>
                                </w:p>
                                <w:p w:rsidR="00287FF0" w:rsidRPr="009A21E6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 xml:space="preserve">RALPH LYNCH </w:t>
                                  </w: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Secretary</w:t>
                                  </w:r>
                                </w:p>
                                <w:p w:rsidR="00287FF0" w:rsidRPr="009A21E6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01134D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CHERYL GIBBS</w:t>
                                  </w: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Treasurer</w:t>
                                  </w:r>
                                </w:p>
                                <w:p w:rsidR="0001134D" w:rsidRPr="009A21E6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FIONA TAYLOR</w:t>
                                  </w: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Welfare Officer</w:t>
                                  </w:r>
                                </w:p>
                                <w:p w:rsidR="0001134D" w:rsidRPr="009A21E6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JOHN LILLEY</w:t>
                                  </w: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Team Manager</w:t>
                                  </w:r>
                                </w:p>
                                <w:p w:rsidR="0001134D" w:rsidRPr="009A21E6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SARAH LILLEY</w:t>
                                  </w: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Event Secretary</w:t>
                                  </w:r>
                                </w:p>
                                <w:p w:rsidR="0001134D" w:rsidRPr="009A21E6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00089B" w:rsidRPr="00F71800" w:rsidRDefault="0000089B" w:rsidP="0000089B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LOUISE YEO</w:t>
                                  </w:r>
                                </w:p>
                                <w:p w:rsidR="0000089B" w:rsidRPr="00F71800" w:rsidRDefault="0000089B" w:rsidP="0000089B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Membership Secretary</w:t>
                                  </w:r>
                                </w:p>
                                <w:p w:rsidR="0000089B" w:rsidRPr="0000089B" w:rsidRDefault="0000089B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JANET BARGMANN</w:t>
                                  </w: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Press Officer</w:t>
                                  </w:r>
                                </w:p>
                                <w:p w:rsidR="00A81ACC" w:rsidRPr="009A21E6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STEVEN UPPERDINE</w:t>
                                  </w: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 w:rsidRPr="00F71800"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Member</w:t>
                                  </w:r>
                                </w:p>
                                <w:p w:rsidR="00A81ACC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ALIX STEWART</w:t>
                                  </w: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Swim21 Coordinator</w:t>
                                  </w:r>
                                </w:p>
                                <w:p w:rsidR="00A81ACC" w:rsidRPr="009A21E6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DAN CLARKE</w:t>
                                  </w:r>
                                </w:p>
                                <w:p w:rsidR="00A81ACC" w:rsidRPr="00F71800" w:rsidRDefault="00A81ACC" w:rsidP="00A81ACC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  <w:t>Fundraiser Coordinator</w:t>
                                  </w:r>
                                </w:p>
                                <w:p w:rsidR="0001134D" w:rsidRPr="00F71800" w:rsidRDefault="0001134D" w:rsidP="0001134D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</w:p>
                                <w:p w:rsidR="00287FF0" w:rsidRPr="00F71800" w:rsidRDefault="00287FF0" w:rsidP="00287FF0">
                                  <w:pPr>
                                    <w:pStyle w:val="NoSpacing"/>
                                    <w:jc w:val="center"/>
                                    <w:rPr>
                                      <w:rFonts w:ascii="Arial Narrow" w:hAnsi="Arial Narrow" w:cs="Arial"/>
                                      <w:color w:val="595959" w:themeColor="text1" w:themeTint="A6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Picture 30" descr="http://www.bridgwaterswim.co.uk/images/logo_asa.gif"/>
                              <pic:cNvPicPr preferRelativeResize="0">
                                <a:picLocks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904" y="9042441"/>
                                <a:ext cx="864000" cy="8418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4" name="Picture 64" descr="http://www.clker.com/cliparts/C/N/x/p/g/9/blue-swimmer-icon-no-background-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783" y="4664870"/>
                              <a:ext cx="970059" cy="691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Picture 6" descr="http://www.nfct.org/uploads/images/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19" y="3792772"/>
                            <a:ext cx="1152939" cy="3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419.15pt;margin-top:-99.65pt;width:107.5pt;height:813.85pt;z-index:251680768" coordsize="13652,10335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">
                <v:group id="Group 5" o:spid="_x0000_s1027" style="position:absolute;width:13652;height:103358" coordsize="13652,10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31" o:spid="_x0000_s1028" style="position:absolute;width:13652;height:103600" coordsize="13652,100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ect id="Rectangle 17" o:spid="_x0000_s1029" style="position:absolute;left:-43534;top:43552;width:100711;height:136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XkcMA&#10;AADbAAAADwAAAGRycy9kb3ducmV2LnhtbESPQWsCMRCF7wX/Q5iCl1KzlcWWrVFEKoieXEvP0824&#10;u+1mEpKo6783guBthvfmfW+m89504kQ+tJYVvI0yEMSV1S3XCr73q9cPECEia+wsk4ILBZjPBk9T&#10;LLQ9845OZaxFCuFQoIImRldIGaqGDIaRdcRJO1hvMKbV11J7PKdw08lxlk2kwZYToUFHy4aq//Jo&#10;FJivbe4Ov9mPXmG+9Ju/l8QnpYbP/eITRKQ+Psz367VO9d/h9ksa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oXkcMAAADbAAAADwAAAAAAAAAAAAAAAACYAgAAZHJzL2Rv&#10;d25yZXYueG1sUEsFBgAAAAAEAAQA9QAAAIgDAAAAAA==&#10;" fillcolor="#eaeaea" stroked="f" strokeweight="2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0" type="#_x0000_t75" alt="https://pbs.twimg.com/profile_images/378800000740401016/c7752ff416cd314051ece53a7e9694ac.jpeg" style="position:absolute;left:2146;top:16954;width:9303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kevAAAAA2gAAAA8AAABkcnMvZG93bnJldi54bWxET0uLwjAQvi/4H8IIXhZNlWWVahQVdD14&#10;8XHwODRjW2wmpYm29tcbQdjT8PE9Z7ZoTCEeVLncsoLhIAJBnFidc6rgfNr0JyCcR9ZYWCYFT3Kw&#10;mHe+ZhhrW/OBHkefihDCLkYFmfdlLKVLMjLoBrYkDtzVVgZ9gFUqdYV1CDeFHEXRrzSYc2jIsKR1&#10;RsnteDcKoj9br7f3S5t88/6nHbYr045XSvW6zXIKwlPj/8Uf906H+fB+5X3l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mR68AAAADaAAAADwAAAAAAAAAAAAAAAACfAgAA&#10;ZHJzL2Rvd25yZXYueG1sUEsFBgAAAAAEAAQA9wAAAIwDAAAAAA==&#10;">
                      <v:imagedata r:id="rId14" o:title="c7752ff416cd314051ece53a7e9694ac" chromakey="white"/>
                      <v:path arrowok="t"/>
                    </v:shape>
                    <v:group id="Group 14" o:spid="_x0000_s1031" style="position:absolute;left:1669;top:5822;width:10192;height:8477" coordsize="10191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Picture 3" o:spid="_x0000_s1032" type="#_x0000_t75" alt="Devon Conservatories Plymouth" style="position:absolute;top:5048;width:10191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JjHEAAAA2gAAAA8AAABkcnMvZG93bnJldi54bWxEj91qwkAUhO+FvsNyCr0R3VhBJLqKCEKb&#10;qvWvXh+yxyQ0ezZktya+vSsIvRxm5htmOm9NKa5Uu8KygkE/AkGcWl1wpuB0XPXGIJxH1lhaJgU3&#10;cjCfvXSmGGvb8J6uB5+JAGEXo4Lc+yqW0qU5GXR9WxEH72Jrgz7IOpO6xibATSnfo2gkDRYcFnKs&#10;aJlT+nv4Mwq+P7e7S9FtaPCVJOef5LzeLHis1Ntru5iA8NT6//Cz/aEVDOFxJdw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qJjHEAAAA2gAAAA8AAAAAAAAAAAAAAAAA&#10;nwIAAGRycy9kb3ducmV2LnhtbFBLBQYAAAAABAAEAPcAAACQAwAAAAA=&#10;">
                        <v:imagedata r:id="rId15" o:title="Devon Conservatories Plymouth" croptop="6858f" cropbottom="24957f" cropleft="19051f" cropright="16656f" chromakey="white"/>
                        <v:path arrowok="t"/>
                      </v:shape>
                      <v:shape id="Picture 4" o:spid="_x0000_s1033" type="#_x0000_t75" alt="Devon Conservatories Plymouth" style="position:absolute;width:1019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s5bFAAAA2gAAAA8AAABkcnMvZG93bnJldi54bWxEj0FrwkAUhO8F/8PyhN50o2ixMatIaYKH&#10;VtAWUm+P7DMJZt+G7Dam/75bEHocZuYbJtkOphE9da62rGA2jUAQF1bXXCr4/EgnKxDOI2tsLJOC&#10;H3Kw3YweEoy1vfGR+pMvRYCwi1FB5X0bS+mKigy6qW2Jg3exnUEfZFdK3eEtwE0j51H0JA3WHBYq&#10;bOmlouJ6+jYK6PycU/++/1pmebp8O1D2uijmSj2Oh90ahKfB/4fv7b1WsIC/K+EG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3bOWxQAAANoAAAAPAAAAAAAAAAAAAAAA&#10;AJ8CAABkcnMvZG93bnJldi54bWxQSwUGAAAAAAQABAD3AAAAkQMAAAAA&#10;">
                        <v:imagedata r:id="rId15" o:title="Devon Conservatories Plymouth" croptop="2857f" cropbottom="24402f" cropleft="544f" cropright="46812f" chromakey="white"/>
                        <v:path arrowok="t"/>
                      </v:shape>
                    </v:group>
                    <v:shape id="Picture 8" o:spid="_x0000_s1034" type="#_x0000_t75" alt="HLC Logo 2011.JPG" style="position:absolute;left:1431;top:29892;width:10814;height:4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+Sca6AAAA2gAAAA8AAABkcnMvZG93bnJldi54bWxET0sKwjAQ3QveIYzgTlO7EK1GUUHQpR8Q&#10;d0MztsVmUprY1tsbQXD5eP/lujOlaKh2hWUFk3EEgji1uuBMwfWyH81AOI+ssbRMCt7kYL3q95aY&#10;aNvyiZqzz0QIYZeggtz7KpHSpTkZdGNbEQfuYWuDPsA6k7rGNoSbUsZRNJUGCw4NOVa0yyl9nl9G&#10;wbYxF7yZ+aaIJ2FZOj22J74rNRx0mwUIT53/i3/ug1YQw/dKuAFy9Q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8L5JxroAAADaAAAADwAAAAAAAAAAAAAAAACfAgAAZHJzL2Rv&#10;d25yZXYueG1sUEsFBgAAAAAEAAQA9wAAAIYDAAAAAA==&#10;">
                      <v:imagedata r:id="rId16" o:title="HLC Logo 2011" chromakey="white"/>
                      <v:path arrowok="t"/>
                    </v:shape>
                    <v:rect id="Rectangle 12" o:spid="_x0000_s1035" style="position:absolute;left:238;top:2403;width:1311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JRsEA&#10;AADbAAAADwAAAGRycy9kb3ducmV2LnhtbERPTWvCQBC9F/oflin0VjeGUiS6SpC2NMcmgngbs2MS&#10;zc6G7DYm/74rCN7m8T5ntRlNKwbqXWNZwXwWgSAurW64UrArvt4WIJxH1thaJgUTOdisn59WmGh7&#10;5V8acl+JEMIuQQW1910ipStrMuhmtiMO3Mn2Bn2AfSV1j9cQbloZR9GHNNhwaKixo21N5SX/Mwrc&#10;cciKqUv354Mrj+knm+I9+1bq9WVMlyA8jf4hvrt/dJgfw+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CUbBAAAA2wAAAA8AAAAAAAAAAAAAAAAAmAIAAGRycy9kb3du&#10;cmV2LnhtbFBLBQYAAAAABAAEAPUAAACGAwAAAAA=&#10;" filled="f" stroked="f" strokeweight="2pt">
                      <v:textbox>
                        <w:txbxContent>
                          <w:p w:rsidR="00B47F05" w:rsidRPr="0001134D" w:rsidRDefault="00B47F05" w:rsidP="00B47F05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16"/>
                              </w:rPr>
                            </w:pPr>
                            <w:r w:rsidRPr="0001134D">
                              <w:rPr>
                                <w:b/>
                                <w:color w:val="7F7F7F" w:themeColor="text1" w:themeTint="80"/>
                                <w:sz w:val="16"/>
                              </w:rPr>
                              <w:t>KINDLY SUPPORTED BY</w:t>
                            </w:r>
                          </w:p>
                        </w:txbxContent>
                      </v:textbox>
                    </v:rect>
                    <v:rect id="Rectangle 15" o:spid="_x0000_s1036" style="position:absolute;top:53844;width:13652;height:35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xk74A&#10;AADbAAAADwAAAGRycy9kb3ducmV2LnhtbERPTYvCMBC9L/gfwgje1lRFkWoUEQQX8aDW+9CMabGZ&#10;lCZr6783guBtHu9zluvOVuJBjS8dKxgNExDEudMlGwXZZfc7B+EDssbKMSl4kof1qvezxFS7lk/0&#10;OAcjYgj7FBUUIdSplD4vyKIfupo4cjfXWAwRNkbqBtsYbis5TpKZtFhybCiwpm1B+f38bxXc2t14&#10;kh0zc8XS7I/m0P2NLielBv1uswARqAtf8ce913H+FN6/xAP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6YsZO+AAAA2wAAAA8AAAAAAAAAAAAAAAAAmAIAAGRycy9kb3ducmV2&#10;LnhtbFBLBQYAAAAABAAEAPUAAACDAwAAAAA=&#10;" filled="f" stroked="f" strokeweight="2pt">
                      <v:textbox>
                        <w:txbxContent>
                          <w:p w:rsidR="00287FF0" w:rsidRPr="00A02618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A02618">
                              <w:rPr>
                                <w:rFonts w:ascii="Arial Narrow" w:hAnsi="Arial Narrow" w:cs="Arial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COMMITTEE</w:t>
                            </w:r>
                            <w:r w:rsidR="0001134D" w:rsidRPr="00A02618">
                              <w:rPr>
                                <w:rFonts w:ascii="Arial Narrow" w:hAnsi="Arial Narrow" w:cs="Arial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02618">
                              <w:rPr>
                                <w:rFonts w:ascii="Arial Narrow" w:hAnsi="Arial Narrow" w:cs="Arial"/>
                                <w:b/>
                                <w:color w:val="404040" w:themeColor="text1" w:themeTint="BF"/>
                                <w:sz w:val="14"/>
                                <w:szCs w:val="14"/>
                              </w:rPr>
                              <w:t>MEMBERS</w:t>
                            </w: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CAROL REA</w:t>
                            </w: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President</w:t>
                            </w:r>
                          </w:p>
                          <w:p w:rsidR="00287FF0" w:rsidRPr="009A21E6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GRAHAM ROOMS</w:t>
                            </w: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Chairperson</w:t>
                            </w:r>
                          </w:p>
                          <w:p w:rsidR="00287FF0" w:rsidRPr="009A21E6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RALPH WATSON</w:t>
                            </w: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Head Coach</w:t>
                            </w:r>
                          </w:p>
                          <w:p w:rsidR="00287FF0" w:rsidRPr="009A21E6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 xml:space="preserve">RALPH LYNCH </w:t>
                            </w: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Secretary</w:t>
                            </w:r>
                          </w:p>
                          <w:p w:rsidR="00287FF0" w:rsidRPr="009A21E6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01134D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CHERYL GIBBS</w:t>
                            </w: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Treasurer</w:t>
                            </w:r>
                          </w:p>
                          <w:p w:rsidR="0001134D" w:rsidRPr="009A21E6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FIONA TAYLOR</w:t>
                            </w: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Welfare Officer</w:t>
                            </w:r>
                          </w:p>
                          <w:p w:rsidR="0001134D" w:rsidRPr="009A21E6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JOHN LILLEY</w:t>
                            </w: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Team Manager</w:t>
                            </w:r>
                          </w:p>
                          <w:p w:rsidR="0001134D" w:rsidRPr="009A21E6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SARAH LILLEY</w:t>
                            </w: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Event Secretary</w:t>
                            </w:r>
                          </w:p>
                          <w:p w:rsidR="0001134D" w:rsidRPr="009A21E6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00089B" w:rsidRPr="00F71800" w:rsidRDefault="0000089B" w:rsidP="0000089B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LOUISE YEO</w:t>
                            </w:r>
                          </w:p>
                          <w:p w:rsidR="0000089B" w:rsidRPr="00F71800" w:rsidRDefault="0000089B" w:rsidP="0000089B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Membership Secretary</w:t>
                            </w:r>
                          </w:p>
                          <w:p w:rsidR="0000089B" w:rsidRPr="0000089B" w:rsidRDefault="0000089B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JANET BARGMANN</w:t>
                            </w: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Press Officer</w:t>
                            </w:r>
                          </w:p>
                          <w:p w:rsidR="00A81ACC" w:rsidRPr="009A21E6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STEVEN UPPERDINE</w:t>
                            </w: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 w:rsidRPr="00F71800"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Member</w:t>
                            </w:r>
                          </w:p>
                          <w:p w:rsidR="00A81ACC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ALIX STEWART</w:t>
                            </w: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Swim21 Coordinator</w:t>
                            </w:r>
                          </w:p>
                          <w:p w:rsidR="00A81ACC" w:rsidRPr="009A21E6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0"/>
                                <w:szCs w:val="14"/>
                              </w:rPr>
                            </w:pP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595959" w:themeColor="text1" w:themeTint="A6"/>
                                <w:sz w:val="12"/>
                                <w:szCs w:val="14"/>
                              </w:rPr>
                              <w:t>DAN CLARKE</w:t>
                            </w:r>
                          </w:p>
                          <w:p w:rsidR="00A81ACC" w:rsidRPr="00F71800" w:rsidRDefault="00A81ACC" w:rsidP="00A81ACC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  <w:t>Fundraiser Coordinator</w:t>
                            </w:r>
                          </w:p>
                          <w:p w:rsidR="0001134D" w:rsidRPr="00F71800" w:rsidRDefault="0001134D" w:rsidP="0001134D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</w:p>
                          <w:p w:rsidR="00287FF0" w:rsidRPr="00F71800" w:rsidRDefault="00287FF0" w:rsidP="00287FF0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olor w:val="595959" w:themeColor="text1" w:themeTint="A6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  <v:shape id="Picture 30" o:spid="_x0000_s1037" type="#_x0000_t75" alt="http://www.bridgwaterswim.co.uk/images/logo_asa.gif" style="position:absolute;left:2559;top:90424;width:8640;height:84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sHHBAAAA2wAAAA8AAABkcnMvZG93bnJldi54bWxET02LwjAQvQv7H8IIe9NUhVWqUVxRWPag&#10;qF32OjRjW2wmJYm1/ntzEDw+3vdi1ZlatOR8ZVnBaJiAIM6trrhQkJ13gxkIH5A11pZJwYM8rJYf&#10;vQWm2t75SO0pFCKGsE9RQRlCk0rp85IM+qFtiCN3sc5giNAVUju8x3BTy3GSfEmDFceGEhvalJRf&#10;TzejYPq9fYzdfpJtLu3fef3/m9nisFXqs9+t5yACdeEtfrl/tIJJXB+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YsHHBAAAA2wAAAA8AAAAAAAAAAAAAAAAAnwIA&#10;AGRycy9kb3ducmV2LnhtbFBLBQYAAAAABAAEAPcAAACNAwAAAAA=&#10;">
                      <v:imagedata r:id="rId17" o:title="logo_asa"/>
                      <v:path arrowok="t"/>
                      <o:lock v:ext="edit" aspectratio="f"/>
                    </v:shape>
                  </v:group>
                  <v:shape id="Picture 64" o:spid="_x0000_s1038" type="#_x0000_t75" alt="http://www.clker.com/cliparts/C/N/x/p/g/9/blue-swimmer-icon-no-background-hi.png" style="position:absolute;left:1987;top:46648;width:9701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y6jEAAAA2wAAAA8AAABkcnMvZG93bnJldi54bWxEj9FqwkAURN8L/YflFnzTjSJiYzZiW6R9&#10;qWDqB1yz12wwezfNrjH+fVcQ+jjMzBkmWw+2ET11vnasYDpJQBCXTtdcKTj8bMdLED4ga2wck4Ib&#10;eVjnz08ZptpdeU99ESoRIexTVGBCaFMpfWnIop+4ljh6J9dZDFF2ldQdXiPcNnKWJAtpsea4YLCl&#10;d0PlubhYBTN3e/v4Xh5N8dp/Hje2p8Ov2yk1ehk2KxCBhvAffrS/tILFHO5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ry6jEAAAA2wAAAA8AAAAAAAAAAAAAAAAA&#10;nwIAAGRycy9kb3ducmV2LnhtbFBLBQYAAAAABAAEAPcAAACQAwAAAAA=&#10;">
                    <v:imagedata r:id="rId18" o:title="blue-swimmer-icon-no-background-hi"/>
                    <v:path arrowok="t"/>
                  </v:shape>
                </v:group>
                <v:shape id="Picture 6" o:spid="_x0000_s1039" type="#_x0000_t75" alt="http://www.nfct.org/uploads/images/logo.gif" style="position:absolute;left:1113;top:37927;width:11529;height:3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AWvAAAAA2gAAAA8AAABkcnMvZG93bnJldi54bWxEj0GLwjAUhO+C/yE8wZumVRHpGosIgnhZ&#10;V8Xzo3nbdLd5KU209d9vBGGPw8x8w6zz3tbiQa2vHCtIpwkI4sLpiksF18t+sgLhA7LG2jEpeJKH&#10;fDMcrDHTruMvepxDKSKEfYYKTAhNJqUvDFn0U9cQR+/btRZDlG0pdYtdhNtazpJkKS1WHBcMNrQz&#10;VPye71bB7lbM9OdPKsP1bhYn3+Fzro9KjUf99gNEoD78h9/tg1awhNeVe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/gBa8AAAADaAAAADwAAAAAAAAAAAAAAAACfAgAA&#10;ZHJzL2Rvd25yZXYueG1sUEsFBgAAAAAEAAQA9wAAAIwDAAAAAA==&#10;">
                  <v:imagedata r:id="rId19" o:title="logo" chromakey="white"/>
                  <v:path arrowok="t"/>
                </v:shape>
              </v:group>
            </w:pict>
          </mc:Fallback>
        </mc:AlternateContent>
      </w:r>
      <w:r w:rsidR="00287FF0" w:rsidRPr="00CB4ED2">
        <w:rPr>
          <w:rFonts w:ascii="Arial" w:hAnsi="Arial" w:cs="Arial"/>
          <w:b/>
          <w:noProof/>
          <w:color w:val="C00000"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40BBE7" wp14:editId="06755228">
                <wp:simplePos x="0" y="0"/>
                <wp:positionH relativeFrom="column">
                  <wp:posOffset>7355205</wp:posOffset>
                </wp:positionH>
                <wp:positionV relativeFrom="paragraph">
                  <wp:posOffset>-739140</wp:posOffset>
                </wp:positionV>
                <wp:extent cx="7610475" cy="10742930"/>
                <wp:effectExtent l="0" t="0" r="9525" b="127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0475" cy="10742930"/>
                          <a:chOff x="-1" y="0"/>
                          <a:chExt cx="7610476" cy="10743564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7610475" cy="1419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4219" w:rsidRDefault="00184219" w:rsidP="00184219">
                              <w:pPr>
                                <w:pStyle w:val="NoSpacing"/>
                                <w:rPr>
                                  <w:rFonts w:ascii="Arial Black" w:hAnsi="Arial Black"/>
                                  <w:color w:val="C00000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C00000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10800000">
                            <a:off x="-1" y="9553574"/>
                            <a:ext cx="7610475" cy="118999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tx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 descr="https://pbs.twimg.com/profile_images/378800000740401016/c7752ff416cd314051ece53a7e9694ac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925" y="3571875"/>
                            <a:ext cx="933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1" name="Group 81"/>
                        <wpg:cNvGrpSpPr/>
                        <wpg:grpSpPr>
                          <a:xfrm>
                            <a:off x="6210300" y="2476500"/>
                            <a:ext cx="1019175" cy="847725"/>
                            <a:chOff x="0" y="0"/>
                            <a:chExt cx="2609850" cy="1381125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 descr="Devon Conservatories Plymouth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070" t="10465" r="25415" b="38081"/>
                            <a:stretch/>
                          </pic:blipFill>
                          <pic:spPr bwMode="auto">
                            <a:xfrm>
                              <a:off x="0" y="819150"/>
                              <a:ext cx="2609850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 descr="Devon Conservatories Plymouth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" t="4359" r="71430" b="37234"/>
                            <a:stretch/>
                          </pic:blipFill>
                          <pic:spPr bwMode="auto">
                            <a:xfrm>
                              <a:off x="0" y="0"/>
                              <a:ext cx="260985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" name="Picture 8" descr="HLC Logo 201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1725" y="4819650"/>
                            <a:ext cx="1076325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 Box 86"/>
                        <wps:cNvSpPr txBox="1"/>
                        <wps:spPr>
                          <a:xfrm>
                            <a:off x="4533900" y="247650"/>
                            <a:ext cx="279654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84219" w:rsidRPr="003D1115" w:rsidRDefault="00184219" w:rsidP="00184219">
                              <w:pPr>
                                <w:jc w:val="center"/>
                                <w:rPr>
                                  <w:b/>
                                  <w:noProof/>
                                  <w:color w:val="0070C0"/>
                                  <w:spacing w:val="1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D1115">
                                <w:rPr>
                                  <w:b/>
                                  <w:noProof/>
                                  <w:color w:val="0070C0"/>
                                  <w:spacing w:val="1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Honiton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619750" y="1009650"/>
                            <a:ext cx="179070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4219" w:rsidRPr="00F06229" w:rsidRDefault="00184219" w:rsidP="00184219">
                              <w:pPr>
                                <w:pStyle w:val="BalloonText"/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F06229">
                                <w:rPr>
                                  <w:rFonts w:asciiTheme="minorHAnsi" w:hAnsiTheme="minorHAnsi"/>
                                  <w:b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Swimming Club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105525" y="2162175"/>
                            <a:ext cx="1228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4219" w:rsidRPr="0052240F" w:rsidRDefault="00184219" w:rsidP="00184219">
                              <w:pPr>
                                <w:jc w:val="center"/>
                                <w:rPr>
                                  <w:b/>
                                  <w:color w:val="808080" w:themeColor="background1" w:themeShade="80"/>
                                  <w:sz w:val="16"/>
                                </w:rPr>
                              </w:pPr>
                              <w:r w:rsidRPr="0052240F">
                                <w:rPr>
                                  <w:b/>
                                  <w:color w:val="808080" w:themeColor="background1" w:themeShade="80"/>
                                  <w:sz w:val="16"/>
                                </w:rPr>
                                <w:t>KINDLY SUPPORTED BY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90525" y="10182225"/>
                            <a:ext cx="6896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4219" w:rsidRPr="00B14C5F" w:rsidRDefault="00184219" w:rsidP="0018421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B14C5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http://honitonswim.wordpress.com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 descr="http://www.bridgwaterswim.co.uk/images/logo_asa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961072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" o:spid="_x0000_s1040" style="position:absolute;left:0;text-align:left;margin-left:579.15pt;margin-top:-58.2pt;width:599.25pt;height:845.9pt;z-index:251671552;mso-width-relative:margin;mso-height-relative:margin" coordorigin="" coordsize="76104,10743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">
                <v:rect id="Rectangle 78" o:spid="_x0000_s1041" style="position:absolute;width:76104;height:14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9jsAA&#10;AADbAAAADwAAAGRycy9kb3ducmV2LnhtbERPTYvCMBC9C/sfwix4EU1XFleqUeqCIKsXuyIeh2Zs&#10;i82kJFHrvzcHwePjfc+XnWnEjZyvLSv4GiUgiAuray4VHP7XwykIH5A1NpZJwYM8LBcfvTmm2t55&#10;T7c8lCKGsE9RQRVCm0rpi4oM+pFtiSN3ts5giNCVUju8x3DTyHGSTKTBmmNDhS39VlRc8qtRYHer&#10;43ZwWP1lCX9fHZ/yY7bJlep/dtkMRKAuvMUv90Yr+Ilj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q9jsAAAADbAAAADwAAAAAAAAAAAAAAAACYAgAAZHJzL2Rvd25y&#10;ZXYueG1sUEsFBgAAAAAEAAQA9QAAAIUDAAAAAA==&#10;" fillcolor="#548dd4 [1951]" stroked="f" strokeweight="2pt">
                  <v:fill color2="white [3212]" rotate="t" focus="100%" type="gradient"/>
                  <v:textbox>
                    <w:txbxContent>
                      <w:p w:rsidR="00184219" w:rsidRDefault="00184219" w:rsidP="00184219">
                        <w:pPr>
                          <w:pStyle w:val="NoSpacing"/>
                          <w:rPr>
                            <w:rFonts w:ascii="Arial Black" w:hAnsi="Arial Black"/>
                            <w:color w:val="C00000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color w:val="C00000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9" o:spid="_x0000_s1042" style="position:absolute;top:95535;width:76104;height:119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4bMMUA&#10;AADbAAAADwAAAGRycy9kb3ducmV2LnhtbESPwW7CMBBE75X6D9ZW4lYceihtwCBUNcCFQ0MlOC7x&#10;No4ar63YkPD3uFIljqOZeaOZLwfbigt1oXGsYDLOQBBXTjdcK/jeF89vIEJE1tg6JgVXCrBcPD7M&#10;Mdeu5y+6lLEWCcIhRwUmRp9LGSpDFsPYeeLk/bjOYkyyq6XusE9w28qXLHuVFhtOCwY9fRiqfsuz&#10;VfB5MrYo/LHM+vPe73aHzXS93ig1ehpWMxCRhngP/7e3WsH0Hf6+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hswxQAAANsAAAAPAAAAAAAAAAAAAAAAAJgCAABkcnMv&#10;ZG93bnJldi54bWxQSwUGAAAAAAQABAD1AAAAigMAAAAA&#10;" fillcolor="#548dd4 [1951]" stroked="f" strokeweight="2pt">
                  <v:fill color2="white [3212]" rotate="t" focus="100%" type="gradient"/>
                </v:rect>
                <v:shape id="Picture 80" o:spid="_x0000_s1043" type="#_x0000_t75" alt="https://pbs.twimg.com/profile_images/378800000740401016/c7752ff416cd314051ece53a7e9694ac.jpeg" style="position:absolute;left:62579;top:35718;width:9334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4EPDAAAA2wAAAA8AAABkcnMvZG93bnJldi54bWxEj8FuwjAMhu+T9g6RJ+020jHRoUJA1aRN&#10;cBsdB46mMW1F41RJgO7t58Mkjtbv//Pn5Xp0vbpSiJ1nA6+TDBRx7W3HjYH9z+fLHFRMyBZ7z2Tg&#10;lyKsV48PSyysv/GOrlVqlEA4FmigTWkotI51Sw7jxA/Ekp18cJhkDI22AW8Cd72eZlmuHXYsF1oc&#10;6KOl+lxdnGiEeCm/N9N8+5Z/+ao8hkM5ezfm+WksF6ASjem+/N/eWANzsZdfB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bgQ8MAAADbAAAADwAAAAAAAAAAAAAAAACf&#10;AgAAZHJzL2Rvd25yZXYueG1sUEsFBgAAAAAEAAQA9wAAAI8DAAAAAA==&#10;">
                  <v:imagedata r:id="rId21" o:title="c7752ff416cd314051ece53a7e9694ac"/>
                  <v:path arrowok="t"/>
                </v:shape>
                <v:group id="Group 81" o:spid="_x0000_s1044" style="position:absolute;left:62103;top:24765;width:10191;height:8477" coordsize="26098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Picture 82" o:spid="_x0000_s1045" type="#_x0000_t75" alt="Devon Conservatories Plymouth" style="position:absolute;top:8191;width:26098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YTZfCAAAA2wAAAA8AAABkcnMvZG93bnJldi54bWxEj0GLwjAUhO+C/yE8YW+a6mEpXaMsoqAX&#10;weoPeCRv27rNS01S7frrN8LCHoeZ+YZZrgfbijv50DhWMJ9lIIi1Mw1XCi7n3TQHESKywdYxKfih&#10;AOvVeLTEwrgHn+hexkokCIcCFdQxdoWUQddkMcxcR5y8L+ctxiR9JY3HR4LbVi6y7F1abDgt1NjR&#10;pib9XfY2UeT2qPv+dpGHY7n3+nx95s+rUm+T4fMDRKQh/of/2nujIF/A60v6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E2XwgAAANsAAAAPAAAAAAAAAAAAAAAAAJ8C&#10;AABkcnMvZG93bnJldi54bWxQSwUGAAAAAAQABAD3AAAAjgMAAAAA&#10;">
                    <v:imagedata r:id="rId22" o:title="Devon Conservatories Plymouth" croptop="6858f" cropbottom="24957f" cropleft="19051f" cropright="16656f"/>
                    <v:path arrowok="t"/>
                  </v:shape>
                  <v:shape id="Picture 83" o:spid="_x0000_s1046" type="#_x0000_t75" alt="Devon Conservatories Plymouth" style="position:absolute;width:2609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Ta3GAAAA2wAAAA8AAABkcnMvZG93bnJldi54bWxEj0+LwjAUxO8LfofwBG9rqoJINYoo7nqQ&#10;XfyD4u3RPNti81KbqHU//UYQPA4z8xtmNKlNIW5Uudyygk47AkGcWJ1zqmC3XXwOQDiPrLGwTAoe&#10;5GAybnyMMNb2zmu6bXwqAoRdjAoy78tYSpdkZNC1bUkcvJOtDPogq1TqCu8BbgrZjaK+NJhzWMiw&#10;pFlGyXlzNQoOq+6f/74c16vt8rfTj+ZfP/Vlr1SrWU+HIDzV/h1+tZdawaAHzy/hB8j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dNrcYAAADbAAAADwAAAAAAAAAAAAAA&#10;AACfAgAAZHJzL2Rvd25yZXYueG1sUEsFBgAAAAAEAAQA9wAAAJIDAAAAAA==&#10;">
                    <v:imagedata r:id="rId22" o:title="Devon Conservatories Plymouth" croptop="2857f" cropbottom="24402f" cropleft="544f" cropright="46812f"/>
                    <v:path arrowok="t"/>
                  </v:shape>
                </v:group>
                <v:shape id="Picture 8" o:spid="_x0000_s1047" type="#_x0000_t75" alt="HLC Logo 2011.JPG" style="position:absolute;left:61817;top:48196;width:1076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gFeTEAAAA2wAAAA8AAABkcnMvZG93bnJldi54bWxEj0FrwkAUhO8F/8PyBG91o1aR6CpiKdhL&#10;pVHQ4yP7TILZt2F3TdJ/3y0IPQ4z8w2z3vamFi05X1lWMBknIIhzqysuFJxPH69LED4ga6wtk4If&#10;8rDdDF7WmGrb8Te1WShEhLBPUUEZQpNK6fOSDPqxbYijd7POYIjSFVI77CLc1HKaJAtpsOK4UGJD&#10;+5Lye/YwCj5nR3c85Lvr5aSTpu3mj8n7+Uup0bDfrUAE6sN/+Nk+aAXLN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gFeTEAAAA2wAAAA8AAAAAAAAAAAAAAAAA&#10;nwIAAGRycy9kb3ducmV2LnhtbFBLBQYAAAAABAAEAPcAAACQAwAAAAA=&#10;">
                  <v:imagedata r:id="rId23" o:title="HLC Logo 201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48" type="#_x0000_t202" style="position:absolute;left:45339;top:2476;width:27965;height:11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KMcA&#10;AADbAAAADwAAAGRycy9kb3ducmV2LnhtbESPT2vCQBTE74V+h+UVeim6MYJIdJXS0lKoKP45eHxm&#10;n0ls9m3Y3cbop+8KBY/DzPyGmc47U4uWnK8sKxj0ExDEudUVFwp224/eGIQPyBpry6TgQh7ms8eH&#10;KWbannlN7SYUIkLYZ6igDKHJpPR5SQZ93zbE0TtaZzBE6QqpHZ4j3NQyTZKRNFhxXCixobeS8p/N&#10;r1FwXbmFTdPF5+CwH1ZteH85Lb+XSj0/da8TEIG6cA//t7+0gvEIbl/i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mJCjHAAAA2wAAAA8AAAAAAAAAAAAAAAAAmAIAAGRy&#10;cy9kb3ducmV2LnhtbFBLBQYAAAAABAAEAPUAAACMAwAAAAA=&#10;" filled="f" stroked="f">
                  <v:textbox>
                    <w:txbxContent>
                      <w:p w:rsidR="00184219" w:rsidRPr="003D1115" w:rsidRDefault="00184219" w:rsidP="00184219">
                        <w:pPr>
                          <w:jc w:val="center"/>
                          <w:rPr>
                            <w:b/>
                            <w:noProof/>
                            <w:color w:val="0070C0"/>
                            <w:spacing w:val="1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3D1115">
                          <w:rPr>
                            <w:b/>
                            <w:noProof/>
                            <w:color w:val="0070C0"/>
                            <w:spacing w:val="1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Honiton</w:t>
                        </w:r>
                      </w:p>
                    </w:txbxContent>
                  </v:textbox>
                </v:shape>
                <v:rect id="Rectangle 87" o:spid="_x0000_s1049" style="position:absolute;left:56197;top:10096;width:17907;height:5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/WcIA&#10;AADbAAAADwAAAGRycy9kb3ducmV2LnhtbESPQYvCMBSE74L/ITxhb5q6iEo1SpFdWY/aBfH2bJ5t&#10;tXkpTbbWf28EYY/DzHzDLNedqURLjSstKxiPIhDEmdUl5wp+0+/hHITzyBory6TgQQ7Wq35vibG2&#10;d95Te/C5CBB2MSoovK9jKV1WkEE3sjVx8C62MeiDbHKpG7wHuKnkZxRNpcGSw0KBNW0Kym6HP6PA&#10;ndtd+qiT4/XksnPyxSad7LZKfQy6ZAHCU+f/w+/2j1Ywn8H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z9ZwgAAANsAAAAPAAAAAAAAAAAAAAAAAJgCAABkcnMvZG93&#10;bnJldi54bWxQSwUGAAAAAAQABAD1AAAAhwMAAAAA&#10;" filled="f" stroked="f" strokeweight="2pt">
                  <v:textbox>
                    <w:txbxContent>
                      <w:p w:rsidR="00184219" w:rsidRPr="00F06229" w:rsidRDefault="00184219" w:rsidP="00184219">
                        <w:pPr>
                          <w:pStyle w:val="BalloonText"/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F06229">
                          <w:rPr>
                            <w:rFonts w:asciiTheme="minorHAnsi" w:hAnsiTheme="minorHAnsi"/>
                            <w:b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Swimming Club</w:t>
                        </w:r>
                      </w:p>
                    </w:txbxContent>
                  </v:textbox>
                </v:rect>
                <v:rect id="Rectangle 88" o:spid="_x0000_s1050" style="position:absolute;left:61055;top:21621;width:12287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rK8EA&#10;AADbAAAADwAAAGRycy9kb3ducmV2LnhtbERPy0rDQBTdC/2H4Rbc2UmLSImZhCCtmKWNIO5uM7dJ&#10;auZOyIx5/L2zKHR5OO8km00nRhpca1nBdhOBIK6sbrlW8FUen/YgnEfW2FkmBQs5yNLVQ4KxthN/&#10;0njytQgh7GJU0Hjfx1K6qiGDbmN74sBd7GDQBzjUUg84hXDTyV0UvUiDLYeGBnt6a6j6Pf0ZBe48&#10;FuXS59/XH1ed8wOb8rl4V+pxPeevIDzN/i6+uT+0gn0YG76EH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qyvBAAAA2wAAAA8AAAAAAAAAAAAAAAAAmAIAAGRycy9kb3du&#10;cmV2LnhtbFBLBQYAAAAABAAEAPUAAACGAwAAAAA=&#10;" filled="f" stroked="f" strokeweight="2pt">
                  <v:textbox>
                    <w:txbxContent>
                      <w:p w:rsidR="00184219" w:rsidRPr="0052240F" w:rsidRDefault="00184219" w:rsidP="00184219">
                        <w:pPr>
                          <w:jc w:val="center"/>
                          <w:rPr>
                            <w:b/>
                            <w:color w:val="808080" w:themeColor="background1" w:themeShade="80"/>
                            <w:sz w:val="16"/>
                          </w:rPr>
                        </w:pPr>
                        <w:r w:rsidRPr="0052240F">
                          <w:rPr>
                            <w:b/>
                            <w:color w:val="808080" w:themeColor="background1" w:themeShade="80"/>
                            <w:sz w:val="16"/>
                          </w:rPr>
                          <w:t>KINDLY SUPPORTED BY</w:t>
                        </w:r>
                      </w:p>
                    </w:txbxContent>
                  </v:textbox>
                </v:rect>
                <v:rect id="Rectangle 89" o:spid="_x0000_s1051" style="position:absolute;left:3905;top:101822;width:6896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OsMIA&#10;AADbAAAADwAAAGRycy9kb3ducmV2LnhtbESPQYvCMBSE74L/ITzBm6aKiHaNUkRFj2sF2duzedt2&#10;bV5KE2v995uFBY/DzHzDrDadqURLjSstK5iMIxDEmdUl5wou6X60AOE8ssbKMil4kYPNut9bYazt&#10;kz+pPftcBAi7GBUU3texlC4ryKAb25o4eN+2MeiDbHKpG3wGuKnkNIrm0mDJYaHAmrYFZffzwyhw&#10;t/aUvurk+vPlsluyY5POTgelhoMu+QDhqfPv8H/7qBUslvD3Jf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6wwgAAANsAAAAPAAAAAAAAAAAAAAAAAJgCAABkcnMvZG93&#10;bnJldi54bWxQSwUGAAAAAAQABAD1AAAAhwMAAAAA&#10;" filled="f" stroked="f" strokeweight="2pt">
                  <v:textbox>
                    <w:txbxContent>
                      <w:p w:rsidR="00184219" w:rsidRPr="00B14C5F" w:rsidRDefault="00184219" w:rsidP="0018421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</w:pPr>
                        <w:r w:rsidRPr="00B14C5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</w:rPr>
                          <w:t xml:space="preserve">http://honitonswim.wordpress.com </w:t>
                        </w:r>
                      </w:p>
                    </w:txbxContent>
                  </v:textbox>
                </v:rect>
                <v:shape id="Picture 90" o:spid="_x0000_s1052" type="#_x0000_t75" alt="http://www.bridgwaterswim.co.uk/images/logo_asa.gif" style="position:absolute;left:3333;top:96107;width:8478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70vBAAAA2wAAAA8AAABkcnMvZG93bnJldi54bWxET89rwjAUvgv7H8IbeNN0CrpVozhxIB4c&#10;04rXR/Nsi81LSbJa/3tzEDx+fL/ny87UoiXnK8sKPoYJCOLc6ooLBdnxZ/AJwgdkjbVlUnAnD8vF&#10;W2+OqbY3/qP2EAoRQ9inqKAMoUml9HlJBv3QNsSRu1hnMEToCqkd3mK4qeUoSSbSYMWxocSG1iXl&#10;18O/UTD93txHbj/O1pf2dFydd5ktfjdK9d+71QxEoC68xE/3Viv4iuvj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+70vBAAAA2wAAAA8AAAAAAAAAAAAAAAAAnwIA&#10;AGRycy9kb3ducmV2LnhtbFBLBQYAAAAABAAEAPcAAACNAwAAAAA=&#10;">
                  <v:imagedata r:id="rId24" o:title="logo_asa"/>
                  <v:path arrowok="t"/>
                </v:shape>
              </v:group>
            </w:pict>
          </mc:Fallback>
        </mc:AlternateContent>
      </w:r>
      <w:r w:rsidR="00E95D04">
        <w:rPr>
          <w:rFonts w:ascii="Arial" w:hAnsi="Arial" w:cs="Arial"/>
          <w:b/>
          <w:noProof/>
          <w:color w:val="C00000"/>
          <w:sz w:val="28"/>
          <w:lang w:eastAsia="en-GB"/>
        </w:rPr>
        <w:t xml:space="preserve">Commitment/Attendance </w:t>
      </w:r>
      <w:r w:rsidR="00440FD4" w:rsidRPr="00CB4ED2">
        <w:rPr>
          <w:rFonts w:ascii="Arial" w:hAnsi="Arial" w:cs="Arial"/>
          <w:b/>
          <w:noProof/>
          <w:color w:val="C00000"/>
          <w:sz w:val="28"/>
          <w:lang w:eastAsia="en-GB"/>
        </w:rPr>
        <w:t>Survey</w:t>
      </w:r>
    </w:p>
    <w:p w:rsidR="008D62D6" w:rsidRPr="00500951" w:rsidRDefault="008D62D6" w:rsidP="008D62D6">
      <w:pPr>
        <w:pStyle w:val="NoSpacing"/>
        <w:rPr>
          <w:rFonts w:ascii="Arial" w:hAnsi="Arial" w:cs="Arial"/>
          <w:b/>
        </w:rPr>
      </w:pPr>
    </w:p>
    <w:p w:rsidR="00440FD4" w:rsidRPr="00730E8E" w:rsidRDefault="00440FD4" w:rsidP="00440FD4">
      <w:pPr>
        <w:pStyle w:val="NoSpacing"/>
        <w:jc w:val="both"/>
        <w:rPr>
          <w:rFonts w:ascii="Arial" w:hAnsi="Arial" w:cs="Arial"/>
          <w:sz w:val="20"/>
        </w:rPr>
      </w:pPr>
      <w:r w:rsidRPr="00730E8E">
        <w:rPr>
          <w:rFonts w:ascii="Arial" w:hAnsi="Arial" w:cs="Arial"/>
          <w:sz w:val="20"/>
        </w:rPr>
        <w:t xml:space="preserve">The club would like to review the current membership arrangements and would like your assistance in identifying answers to the following questions.  The results of the </w:t>
      </w:r>
      <w:r w:rsidR="00CB4ED2" w:rsidRPr="00730E8E">
        <w:rPr>
          <w:rFonts w:ascii="Arial" w:hAnsi="Arial" w:cs="Arial"/>
          <w:sz w:val="20"/>
        </w:rPr>
        <w:t xml:space="preserve">survey </w:t>
      </w:r>
      <w:r w:rsidRPr="00730E8E">
        <w:rPr>
          <w:rFonts w:ascii="Arial" w:hAnsi="Arial" w:cs="Arial"/>
          <w:sz w:val="20"/>
        </w:rPr>
        <w:t xml:space="preserve">will be used to evaluate the clubs policies and constitution and </w:t>
      </w:r>
      <w:r w:rsidR="00CB4ED2" w:rsidRPr="00730E8E">
        <w:rPr>
          <w:rFonts w:ascii="Arial" w:hAnsi="Arial" w:cs="Arial"/>
          <w:sz w:val="20"/>
        </w:rPr>
        <w:t xml:space="preserve">to </w:t>
      </w:r>
      <w:r w:rsidRPr="00730E8E">
        <w:rPr>
          <w:rFonts w:ascii="Arial" w:hAnsi="Arial" w:cs="Arial"/>
          <w:sz w:val="20"/>
        </w:rPr>
        <w:t xml:space="preserve">make changes where appropriate.  </w:t>
      </w:r>
      <w:r w:rsidR="008B5CFD" w:rsidRPr="00730E8E">
        <w:rPr>
          <w:rFonts w:ascii="Arial" w:hAnsi="Arial" w:cs="Arial"/>
          <w:sz w:val="20"/>
        </w:rPr>
        <w:t>S</w:t>
      </w:r>
      <w:r w:rsidR="00CB4ED2" w:rsidRPr="00730E8E">
        <w:rPr>
          <w:rFonts w:ascii="Arial" w:hAnsi="Arial" w:cs="Arial"/>
          <w:sz w:val="20"/>
        </w:rPr>
        <w:t xml:space="preserve">wimmers and parents are encouraged to add comments in order for us to gain a detailed understanding of any barriers or issues that exist.  </w:t>
      </w:r>
      <w:r w:rsidRPr="00730E8E">
        <w:rPr>
          <w:rFonts w:ascii="Arial" w:hAnsi="Arial" w:cs="Arial"/>
          <w:sz w:val="20"/>
        </w:rPr>
        <w:t xml:space="preserve">All completed forms </w:t>
      </w:r>
      <w:r w:rsidR="00CB4ED2" w:rsidRPr="00730E8E">
        <w:rPr>
          <w:rFonts w:ascii="Arial" w:hAnsi="Arial" w:cs="Arial"/>
          <w:sz w:val="20"/>
        </w:rPr>
        <w:t>are</w:t>
      </w:r>
      <w:r w:rsidRPr="00730E8E">
        <w:rPr>
          <w:rFonts w:ascii="Arial" w:hAnsi="Arial" w:cs="Arial"/>
          <w:sz w:val="20"/>
        </w:rPr>
        <w:t xml:space="preserve"> anonymous</w:t>
      </w:r>
      <w:r w:rsidR="00CB4ED2" w:rsidRPr="00730E8E">
        <w:rPr>
          <w:rFonts w:ascii="Arial" w:hAnsi="Arial" w:cs="Arial"/>
          <w:sz w:val="20"/>
        </w:rPr>
        <w:t xml:space="preserve"> and can be posted in the box situated </w:t>
      </w:r>
      <w:r w:rsidR="00E4413B">
        <w:rPr>
          <w:rFonts w:ascii="Arial" w:hAnsi="Arial" w:cs="Arial"/>
          <w:sz w:val="20"/>
        </w:rPr>
        <w:t>at the back of the</w:t>
      </w:r>
      <w:r w:rsidR="00CB4ED2" w:rsidRPr="00730E8E">
        <w:rPr>
          <w:rFonts w:ascii="Arial" w:hAnsi="Arial" w:cs="Arial"/>
          <w:sz w:val="20"/>
        </w:rPr>
        <w:t xml:space="preserve"> hall.</w:t>
      </w:r>
    </w:p>
    <w:p w:rsidR="00E95D04" w:rsidRDefault="00E95D04" w:rsidP="008D62D6">
      <w:pPr>
        <w:pStyle w:val="NoSpacing"/>
        <w:rPr>
          <w:rFonts w:ascii="Arial" w:hAnsi="Arial" w:cs="Arial"/>
        </w:rPr>
      </w:pP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2127"/>
        <w:gridCol w:w="708"/>
        <w:gridCol w:w="709"/>
      </w:tblGrid>
      <w:tr w:rsidR="00440FD4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440FD4" w:rsidRPr="00440FD4" w:rsidRDefault="00A00A22" w:rsidP="00A00A2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prevents you from attending galas and competitions</w:t>
            </w:r>
            <w:r w:rsidR="00440FD4" w:rsidRPr="00440FD4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</w:tr>
      <w:tr w:rsidR="00A00A22" w:rsidRPr="00440FD4" w:rsidTr="00730E8E">
        <w:trPr>
          <w:trHeight w:val="794"/>
        </w:trPr>
        <w:tc>
          <w:tcPr>
            <w:tcW w:w="8080" w:type="dxa"/>
            <w:gridSpan w:val="4"/>
          </w:tcPr>
          <w:p w:rsidR="008B5CFD" w:rsidRPr="008B5CFD" w:rsidRDefault="008B5CFD" w:rsidP="00A00A22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A00A22" w:rsidRPr="00440FD4" w:rsidRDefault="008B5CFD" w:rsidP="00A00A22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Reasons</w:t>
            </w:r>
            <w:r w:rsidR="00A00A22" w:rsidRPr="008B5CFD">
              <w:rPr>
                <w:rFonts w:ascii="Arial" w:hAnsi="Arial" w:cs="Arial"/>
                <w:sz w:val="16"/>
                <w:szCs w:val="20"/>
              </w:rPr>
              <w:t>:</w:t>
            </w:r>
          </w:p>
        </w:tc>
      </w:tr>
      <w:tr w:rsidR="00A00A22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A00A22" w:rsidRPr="00440FD4" w:rsidRDefault="00A00A22" w:rsidP="00050D2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 you intereste</w:t>
            </w:r>
            <w:r w:rsidR="00050D21">
              <w:rPr>
                <w:rFonts w:ascii="Arial" w:hAnsi="Arial" w:cs="Arial"/>
                <w:b/>
                <w:sz w:val="20"/>
                <w:szCs w:val="20"/>
              </w:rPr>
              <w:t>d in early morning</w:t>
            </w:r>
            <w:bookmarkStart w:id="0" w:name="_GoBack"/>
            <w:bookmarkEnd w:id="0"/>
            <w:r w:rsidR="00050D21">
              <w:rPr>
                <w:rFonts w:ascii="Arial" w:hAnsi="Arial" w:cs="Arial"/>
                <w:b/>
                <w:sz w:val="20"/>
                <w:szCs w:val="20"/>
              </w:rPr>
              <w:t xml:space="preserve"> swim sessions? </w:t>
            </w:r>
            <w:r w:rsidR="00050D21" w:rsidRPr="00050D21">
              <w:rPr>
                <w:rFonts w:ascii="Arial" w:hAnsi="Arial" w:cs="Arial"/>
                <w:sz w:val="18"/>
                <w:szCs w:val="20"/>
              </w:rPr>
              <w:t>(Mon &amp; Wed 06:30 to 07:30hrs)</w:t>
            </w:r>
          </w:p>
        </w:tc>
      </w:tr>
      <w:tr w:rsidR="00A00A22" w:rsidRPr="00440FD4" w:rsidTr="00E4413B">
        <w:trPr>
          <w:trHeight w:val="397"/>
        </w:trPr>
        <w:tc>
          <w:tcPr>
            <w:tcW w:w="6663" w:type="dxa"/>
            <w:gridSpan w:val="2"/>
            <w:vMerge w:val="restart"/>
          </w:tcPr>
          <w:p w:rsidR="008B5CFD" w:rsidRPr="008B5CFD" w:rsidRDefault="008B5CFD" w:rsidP="00B57278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A00A22" w:rsidRPr="00440FD4" w:rsidRDefault="008B5CFD" w:rsidP="00B5727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If NO, briefly explain the reasons why</w:t>
            </w:r>
            <w:r w:rsidR="00A00A22" w:rsidRPr="008B5CFD">
              <w:rPr>
                <w:rFonts w:ascii="Arial" w:hAnsi="Arial" w:cs="Arial"/>
                <w:sz w:val="16"/>
                <w:szCs w:val="20"/>
              </w:rPr>
              <w:t>: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9" w:type="dxa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0A22" w:rsidRPr="00440FD4" w:rsidTr="00E4413B">
        <w:trPr>
          <w:trHeight w:val="397"/>
        </w:trPr>
        <w:tc>
          <w:tcPr>
            <w:tcW w:w="6663" w:type="dxa"/>
            <w:gridSpan w:val="2"/>
            <w:vMerge/>
          </w:tcPr>
          <w:p w:rsidR="00A00A22" w:rsidRPr="00440FD4" w:rsidRDefault="00A00A22" w:rsidP="00B5727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0A22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A00A22" w:rsidRPr="00440FD4" w:rsidRDefault="00A00A22" w:rsidP="00050D2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were the reasons for joining the club?</w:t>
            </w:r>
          </w:p>
        </w:tc>
      </w:tr>
      <w:tr w:rsidR="00A00A22" w:rsidRPr="00440FD4" w:rsidTr="00E4413B">
        <w:trPr>
          <w:trHeight w:val="397"/>
        </w:trPr>
        <w:tc>
          <w:tcPr>
            <w:tcW w:w="4536" w:type="dxa"/>
            <w:vMerge w:val="restart"/>
          </w:tcPr>
          <w:p w:rsidR="008B5CFD" w:rsidRPr="008B5CFD" w:rsidRDefault="008B5CFD" w:rsidP="008B5CFD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A00A22" w:rsidRPr="00440FD4" w:rsidRDefault="008B5CFD" w:rsidP="008B5CFD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Comments: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A00A22" w:rsidRPr="00440FD4" w:rsidRDefault="00A00A22" w:rsidP="00A00A2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competitive swimming</w:t>
            </w:r>
          </w:p>
        </w:tc>
        <w:tc>
          <w:tcPr>
            <w:tcW w:w="709" w:type="dxa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0A22" w:rsidRPr="00440FD4" w:rsidTr="00E4413B">
        <w:trPr>
          <w:trHeight w:val="397"/>
        </w:trPr>
        <w:tc>
          <w:tcPr>
            <w:tcW w:w="4536" w:type="dxa"/>
            <w:vMerge/>
          </w:tcPr>
          <w:p w:rsidR="00A00A22" w:rsidRPr="00440FD4" w:rsidRDefault="00A00A22" w:rsidP="00B5727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A00A22" w:rsidRPr="00440FD4" w:rsidRDefault="00A00A22" w:rsidP="00A00A2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fitness reasons</w:t>
            </w:r>
          </w:p>
        </w:tc>
        <w:tc>
          <w:tcPr>
            <w:tcW w:w="709" w:type="dxa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0A22" w:rsidRPr="00440FD4" w:rsidTr="00E4413B">
        <w:trPr>
          <w:trHeight w:val="397"/>
        </w:trPr>
        <w:tc>
          <w:tcPr>
            <w:tcW w:w="4536" w:type="dxa"/>
            <w:vMerge/>
          </w:tcPr>
          <w:p w:rsidR="00A00A22" w:rsidRPr="00440FD4" w:rsidRDefault="00A00A22" w:rsidP="00B5727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:rsidR="00A00A22" w:rsidRDefault="00A00A22" w:rsidP="00A00A2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have fun</w:t>
            </w:r>
          </w:p>
        </w:tc>
        <w:tc>
          <w:tcPr>
            <w:tcW w:w="709" w:type="dxa"/>
            <w:vAlign w:val="center"/>
          </w:tcPr>
          <w:p w:rsidR="00A00A22" w:rsidRPr="00440FD4" w:rsidRDefault="00A00A22" w:rsidP="00B57278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4ED2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CB4ED2" w:rsidRPr="00440FD4" w:rsidRDefault="00CB4ED2" w:rsidP="00CB4ED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could the club do to encourage you to participate in more swimming hours?</w:t>
            </w:r>
          </w:p>
        </w:tc>
      </w:tr>
      <w:tr w:rsidR="00CB4ED2" w:rsidRPr="00440FD4" w:rsidTr="00730E8E">
        <w:trPr>
          <w:trHeight w:val="794"/>
        </w:trPr>
        <w:tc>
          <w:tcPr>
            <w:tcW w:w="8080" w:type="dxa"/>
            <w:gridSpan w:val="4"/>
          </w:tcPr>
          <w:p w:rsidR="008B5CFD" w:rsidRPr="008B5CFD" w:rsidRDefault="008B5CFD" w:rsidP="008B5CFD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CB4ED2" w:rsidRPr="00440FD4" w:rsidRDefault="008B5CFD" w:rsidP="008B5CFD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Comments:</w:t>
            </w:r>
          </w:p>
        </w:tc>
      </w:tr>
      <w:tr w:rsidR="00730E8E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730E8E" w:rsidRPr="00440FD4" w:rsidRDefault="00730E8E" w:rsidP="00EC66E1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440FD4">
              <w:rPr>
                <w:rFonts w:ascii="Arial" w:hAnsi="Arial" w:cs="Arial"/>
                <w:b/>
                <w:sz w:val="20"/>
                <w:szCs w:val="20"/>
              </w:rPr>
              <w:t>Does the club tariff prevent you from participating in more pool hours?</w:t>
            </w:r>
          </w:p>
        </w:tc>
      </w:tr>
      <w:tr w:rsidR="00730E8E" w:rsidRPr="00440FD4" w:rsidTr="00E4413B">
        <w:trPr>
          <w:trHeight w:val="397"/>
        </w:trPr>
        <w:tc>
          <w:tcPr>
            <w:tcW w:w="6663" w:type="dxa"/>
            <w:gridSpan w:val="2"/>
            <w:vMerge w:val="restart"/>
          </w:tcPr>
          <w:p w:rsidR="00730E8E" w:rsidRPr="008B5CFD" w:rsidRDefault="00730E8E" w:rsidP="00EC66E1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730E8E" w:rsidRPr="00440FD4" w:rsidRDefault="00730E8E" w:rsidP="00EC66E1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If YES, what would you consider a reasonable monthly fee: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730E8E" w:rsidRPr="00440FD4" w:rsidRDefault="00730E8E" w:rsidP="00EC66E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9" w:type="dxa"/>
            <w:vAlign w:val="center"/>
          </w:tcPr>
          <w:p w:rsidR="00730E8E" w:rsidRPr="00440FD4" w:rsidRDefault="00730E8E" w:rsidP="00EC66E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0E8E" w:rsidRPr="00440FD4" w:rsidTr="00E4413B">
        <w:trPr>
          <w:trHeight w:val="397"/>
        </w:trPr>
        <w:tc>
          <w:tcPr>
            <w:tcW w:w="6663" w:type="dxa"/>
            <w:gridSpan w:val="2"/>
            <w:vMerge/>
          </w:tcPr>
          <w:p w:rsidR="00730E8E" w:rsidRPr="00440FD4" w:rsidRDefault="00730E8E" w:rsidP="00EC66E1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730E8E" w:rsidRPr="00440FD4" w:rsidRDefault="00730E8E" w:rsidP="00EC66E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:rsidR="00730E8E" w:rsidRPr="00440FD4" w:rsidRDefault="00730E8E" w:rsidP="00EC66E1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4ED2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CB4ED2" w:rsidRPr="00440FD4" w:rsidRDefault="00CB4ED2" w:rsidP="00CB4ED2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club arrangements or procedures would you like changed/reviewed?</w:t>
            </w:r>
          </w:p>
        </w:tc>
      </w:tr>
      <w:tr w:rsidR="00CB4ED2" w:rsidRPr="00440FD4" w:rsidTr="00730E8E">
        <w:trPr>
          <w:trHeight w:val="794"/>
        </w:trPr>
        <w:tc>
          <w:tcPr>
            <w:tcW w:w="8080" w:type="dxa"/>
            <w:gridSpan w:val="4"/>
          </w:tcPr>
          <w:p w:rsidR="008B5CFD" w:rsidRPr="008B5CFD" w:rsidRDefault="008B5CFD" w:rsidP="00B57278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CB4ED2" w:rsidRPr="00440FD4" w:rsidRDefault="008B5CFD" w:rsidP="00B57278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>Please explain the reasons for any changes</w:t>
            </w:r>
            <w:r w:rsidR="00CB4ED2" w:rsidRPr="008B5CFD">
              <w:rPr>
                <w:rFonts w:ascii="Arial" w:hAnsi="Arial" w:cs="Arial"/>
                <w:sz w:val="16"/>
                <w:szCs w:val="20"/>
              </w:rPr>
              <w:t>:</w:t>
            </w:r>
          </w:p>
        </w:tc>
      </w:tr>
      <w:tr w:rsidR="008B5CFD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8B5CFD" w:rsidRPr="00440FD4" w:rsidRDefault="008B5CFD" w:rsidP="008B5CF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Are you satisfied with the setup of the club and how it is run?</w:t>
            </w:r>
          </w:p>
        </w:tc>
      </w:tr>
      <w:tr w:rsidR="008B5CFD" w:rsidRPr="00440FD4" w:rsidTr="00730E8E">
        <w:trPr>
          <w:trHeight w:val="794"/>
        </w:trPr>
        <w:tc>
          <w:tcPr>
            <w:tcW w:w="8080" w:type="dxa"/>
            <w:gridSpan w:val="4"/>
          </w:tcPr>
          <w:p w:rsidR="008B5CFD" w:rsidRPr="008B5CFD" w:rsidRDefault="008B5CFD" w:rsidP="007074FD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8B5CFD" w:rsidRPr="00440FD4" w:rsidRDefault="008B5CFD" w:rsidP="007074FD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>Comments:</w:t>
            </w:r>
          </w:p>
        </w:tc>
      </w:tr>
      <w:tr w:rsidR="00730E8E" w:rsidRPr="00440FD4" w:rsidTr="00E4413B">
        <w:trPr>
          <w:trHeight w:val="454"/>
        </w:trPr>
        <w:tc>
          <w:tcPr>
            <w:tcW w:w="8080" w:type="dxa"/>
            <w:gridSpan w:val="4"/>
            <w:shd w:val="clear" w:color="auto" w:fill="D9D9D9" w:themeFill="background1" w:themeFillShade="D9"/>
            <w:vAlign w:val="center"/>
          </w:tcPr>
          <w:p w:rsidR="00730E8E" w:rsidRPr="00440FD4" w:rsidRDefault="00730E8E" w:rsidP="0012639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730E8E">
              <w:rPr>
                <w:rFonts w:ascii="Arial" w:hAnsi="Arial" w:cs="Arial"/>
                <w:b/>
                <w:sz w:val="20"/>
                <w:szCs w:val="20"/>
              </w:rPr>
              <w:t>Would you be willing to become a Teacher/ Official</w:t>
            </w:r>
            <w:r w:rsidR="001263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0E8E">
              <w:rPr>
                <w:rFonts w:ascii="Arial" w:hAnsi="Arial" w:cs="Arial"/>
                <w:b/>
                <w:sz w:val="20"/>
                <w:szCs w:val="20"/>
              </w:rPr>
              <w:t>for the club</w:t>
            </w:r>
            <w:r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</w:tr>
      <w:tr w:rsidR="00730E8E" w:rsidRPr="00440FD4" w:rsidTr="00E4413B">
        <w:trPr>
          <w:trHeight w:val="397"/>
        </w:trPr>
        <w:tc>
          <w:tcPr>
            <w:tcW w:w="6663" w:type="dxa"/>
            <w:gridSpan w:val="2"/>
            <w:vMerge w:val="restart"/>
          </w:tcPr>
          <w:p w:rsidR="00730E8E" w:rsidRPr="008B5CFD" w:rsidRDefault="00730E8E" w:rsidP="00EC66E1">
            <w:pPr>
              <w:pStyle w:val="NoSpacing"/>
              <w:jc w:val="both"/>
              <w:rPr>
                <w:rFonts w:ascii="Arial" w:hAnsi="Arial" w:cs="Arial"/>
                <w:sz w:val="4"/>
                <w:szCs w:val="20"/>
              </w:rPr>
            </w:pPr>
          </w:p>
          <w:p w:rsidR="00730E8E" w:rsidRPr="00440FD4" w:rsidRDefault="00730E8E" w:rsidP="00730E8E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CFD">
              <w:rPr>
                <w:rFonts w:ascii="Arial" w:hAnsi="Arial" w:cs="Arial"/>
                <w:sz w:val="16"/>
                <w:szCs w:val="20"/>
              </w:rPr>
              <w:t xml:space="preserve">If </w:t>
            </w:r>
            <w:r>
              <w:rPr>
                <w:rFonts w:ascii="Arial" w:hAnsi="Arial" w:cs="Arial"/>
                <w:sz w:val="16"/>
                <w:szCs w:val="20"/>
              </w:rPr>
              <w:t>NO</w:t>
            </w:r>
            <w:r w:rsidRPr="008B5CFD">
              <w:rPr>
                <w:rFonts w:ascii="Arial" w:hAnsi="Arial" w:cs="Arial"/>
                <w:sz w:val="16"/>
                <w:szCs w:val="20"/>
              </w:rPr>
              <w:t xml:space="preserve">, </w:t>
            </w:r>
            <w:r>
              <w:rPr>
                <w:rFonts w:ascii="Arial" w:hAnsi="Arial" w:cs="Arial"/>
                <w:sz w:val="16"/>
                <w:szCs w:val="20"/>
              </w:rPr>
              <w:t>briefly explain the reasons why</w:t>
            </w:r>
            <w:r w:rsidRPr="008B5CFD">
              <w:rPr>
                <w:rFonts w:ascii="Arial" w:hAnsi="Arial" w:cs="Arial"/>
                <w:sz w:val="16"/>
                <w:szCs w:val="20"/>
              </w:rPr>
              <w:t>: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730E8E" w:rsidRPr="00440FD4" w:rsidRDefault="00730E8E" w:rsidP="00730E8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9" w:type="dxa"/>
            <w:vAlign w:val="center"/>
          </w:tcPr>
          <w:p w:rsidR="00730E8E" w:rsidRPr="00440FD4" w:rsidRDefault="00730E8E" w:rsidP="00730E8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0E8E" w:rsidRPr="00440FD4" w:rsidTr="00E4413B">
        <w:trPr>
          <w:trHeight w:val="397"/>
        </w:trPr>
        <w:tc>
          <w:tcPr>
            <w:tcW w:w="6663" w:type="dxa"/>
            <w:gridSpan w:val="2"/>
            <w:vMerge/>
          </w:tcPr>
          <w:p w:rsidR="00730E8E" w:rsidRPr="00440FD4" w:rsidRDefault="00730E8E" w:rsidP="00EC66E1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730E8E" w:rsidRPr="00440FD4" w:rsidRDefault="00730E8E" w:rsidP="00730E8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FD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:rsidR="00730E8E" w:rsidRPr="00440FD4" w:rsidRDefault="00730E8E" w:rsidP="00730E8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6588E" w:rsidRPr="00F6588E" w:rsidRDefault="00F6588E" w:rsidP="00F6588E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8B5CFD" w:rsidRPr="00F6588E" w:rsidRDefault="00F6588E" w:rsidP="00F6588E">
      <w:pPr>
        <w:pStyle w:val="NoSpacing"/>
        <w:jc w:val="both"/>
        <w:rPr>
          <w:rFonts w:ascii="Arial" w:hAnsi="Arial" w:cs="Arial"/>
          <w:b/>
          <w:color w:val="C00000"/>
          <w:sz w:val="20"/>
          <w:szCs w:val="26"/>
        </w:rPr>
      </w:pPr>
      <w:r w:rsidRPr="00F6588E">
        <w:rPr>
          <w:rFonts w:ascii="Arial" w:hAnsi="Arial" w:cs="Arial"/>
          <w:b/>
          <w:color w:val="C00000"/>
          <w:sz w:val="20"/>
          <w:szCs w:val="26"/>
        </w:rPr>
        <w:t>Thank you for completing this survey.</w:t>
      </w:r>
    </w:p>
    <w:sectPr w:rsidR="008B5CFD" w:rsidRPr="00F6588E" w:rsidSect="00892F7C">
      <w:headerReference w:type="default" r:id="rId25"/>
      <w:footerReference w:type="default" r:id="rId26"/>
      <w:pgSz w:w="11906" w:h="16838"/>
      <w:pgMar w:top="2268" w:right="2722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8DB" w:rsidRDefault="00F418DB" w:rsidP="004F322C">
      <w:pPr>
        <w:spacing w:after="0" w:line="240" w:lineRule="auto"/>
      </w:pPr>
      <w:r>
        <w:separator/>
      </w:r>
    </w:p>
  </w:endnote>
  <w:endnote w:type="continuationSeparator" w:id="0">
    <w:p w:rsidR="00F418DB" w:rsidRDefault="00F418DB" w:rsidP="004F3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951" w:rsidRDefault="00500951" w:rsidP="00500951">
    <w:pPr>
      <w:pStyle w:val="NoSpacing"/>
      <w:rPr>
        <w:rFonts w:ascii="Arial" w:hAnsi="Arial" w:cs="Arial"/>
        <w:color w:val="808080" w:themeColor="background1" w:themeShade="80"/>
        <w:sz w:val="18"/>
        <w:szCs w:val="16"/>
      </w:rPr>
    </w:pPr>
  </w:p>
  <w:p w:rsidR="00996916" w:rsidRPr="00996916" w:rsidRDefault="009A21E6" w:rsidP="00500951">
    <w:pPr>
      <w:pStyle w:val="NoSpacing"/>
    </w:pPr>
    <w:r>
      <w:rPr>
        <w:rFonts w:ascii="Arial" w:hAnsi="Arial" w:cs="Arial"/>
        <w:color w:val="808080" w:themeColor="background1" w:themeShade="80"/>
        <w:sz w:val="18"/>
        <w:szCs w:val="16"/>
      </w:rPr>
      <w:t>Email A</w:t>
    </w:r>
    <w:r w:rsidR="00500951" w:rsidRPr="008D62D6">
      <w:rPr>
        <w:rFonts w:ascii="Arial" w:hAnsi="Arial" w:cs="Arial"/>
        <w:color w:val="808080" w:themeColor="background1" w:themeShade="80"/>
        <w:sz w:val="18"/>
        <w:szCs w:val="16"/>
      </w:rPr>
      <w:t xml:space="preserve">ddress: </w:t>
    </w:r>
    <w:hyperlink r:id="rId1" w:history="1">
      <w:r w:rsidR="00500951" w:rsidRPr="008D62D6">
        <w:rPr>
          <w:rStyle w:val="Hyperlink"/>
          <w:rFonts w:ascii="Arial" w:hAnsi="Arial" w:cs="Arial"/>
          <w:color w:val="808080" w:themeColor="background1" w:themeShade="80"/>
          <w:sz w:val="18"/>
          <w:szCs w:val="16"/>
          <w:u w:val="none"/>
          <w:bdr w:val="none" w:sz="0" w:space="0" w:color="auto" w:frame="1"/>
          <w:shd w:val="clear" w:color="auto" w:fill="FFFFFF"/>
        </w:rPr>
        <w:t>honitonswim@yahoo.co.uk</w:t>
      </w:r>
    </w:hyperlink>
    <w:r w:rsidR="00500951" w:rsidRPr="008D62D6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500951" w:rsidRPr="008D62D6">
      <w:rPr>
        <w:rFonts w:ascii="Arial" w:hAnsi="Arial" w:cs="Arial"/>
        <w:color w:val="808080" w:themeColor="background1" w:themeShade="80"/>
        <w:sz w:val="18"/>
        <w:szCs w:val="27"/>
      </w:rPr>
      <w:t xml:space="preserve">♦ </w:t>
    </w:r>
    <w:r>
      <w:rPr>
        <w:rFonts w:ascii="Arial" w:hAnsi="Arial" w:cs="Arial"/>
        <w:color w:val="808080" w:themeColor="background1" w:themeShade="80"/>
        <w:sz w:val="18"/>
        <w:szCs w:val="16"/>
      </w:rPr>
      <w:t>W</w:t>
    </w:r>
    <w:r w:rsidR="00500951" w:rsidRPr="008D62D6">
      <w:rPr>
        <w:rFonts w:ascii="Arial" w:hAnsi="Arial" w:cs="Arial"/>
        <w:color w:val="808080" w:themeColor="background1" w:themeShade="80"/>
        <w:sz w:val="18"/>
        <w:szCs w:val="16"/>
      </w:rPr>
      <w:t>ebsite: http://honitonswim.wordpress.com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8DB" w:rsidRDefault="00F418DB" w:rsidP="004F322C">
      <w:pPr>
        <w:spacing w:after="0" w:line="240" w:lineRule="auto"/>
      </w:pPr>
      <w:r>
        <w:separator/>
      </w:r>
    </w:p>
  </w:footnote>
  <w:footnote w:type="continuationSeparator" w:id="0">
    <w:p w:rsidR="00F418DB" w:rsidRDefault="00F418DB" w:rsidP="004F3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BF2" w:rsidRDefault="00454BF2" w:rsidP="00454BF2">
    <w:pPr>
      <w:pStyle w:val="NoSpacing"/>
      <w:ind w:left="1440"/>
      <w:rPr>
        <w:rFonts w:ascii="Arial Black" w:hAnsi="Arial Black" w:cs="Arial"/>
        <w:color w:val="0070C0"/>
        <w:spacing w:val="8"/>
        <w:sz w:val="47"/>
        <w:szCs w:val="47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6EF333D" wp14:editId="718D6035">
          <wp:simplePos x="0" y="0"/>
          <wp:positionH relativeFrom="column">
            <wp:posOffset>-264160</wp:posOffset>
          </wp:positionH>
          <wp:positionV relativeFrom="paragraph">
            <wp:posOffset>-5080</wp:posOffset>
          </wp:positionV>
          <wp:extent cx="1084580" cy="882015"/>
          <wp:effectExtent l="0" t="0" r="1270" b="0"/>
          <wp:wrapNone/>
          <wp:docPr id="8" name="Picture 8" descr="Swimming club logo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mming club logo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8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0070C0"/>
        <w:spacing w:val="8"/>
        <w:sz w:val="40"/>
        <w:szCs w:val="47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11430" w14:cap="flat" w14:cmpd="sng" w14:algn="ctr">
          <w14:noFill/>
          <w14:prstDash w14:val="solid"/>
          <w14:round/>
        </w14:textOutline>
        <w14:props3d w14:extrusionH="0" w14:contourW="25400" w14:prstMaterial="matte">
          <w14:bevelT w14:w="25400" w14:h="55880" w14:prst="artDeco"/>
          <w14:contourClr>
            <w14:schemeClr w14:val="accent2">
              <w14:tint w14:val="20000"/>
            </w14:schemeClr>
          </w14:contourClr>
        </w14:props3d>
      </w:rPr>
      <w:t>HONITON SWIMMING CLUB</w:t>
    </w:r>
  </w:p>
  <w:p w:rsidR="00454BF2" w:rsidRDefault="00454BF2" w:rsidP="00454BF2">
    <w:pPr>
      <w:pStyle w:val="NoSpacing"/>
      <w:ind w:left="1440"/>
      <w:rPr>
        <w:rFonts w:ascii="Arial" w:hAnsi="Arial" w:cs="Arial"/>
        <w:color w:val="000000" w:themeColor="text1"/>
        <w:spacing w:val="2"/>
        <w:szCs w:val="23"/>
        <w:shd w:val="clear" w:color="auto" w:fill="FFFFFF"/>
      </w:rPr>
    </w:pPr>
    <w:r>
      <w:rPr>
        <w:rFonts w:ascii="Arial" w:hAnsi="Arial" w:cs="Arial"/>
        <w:color w:val="000000" w:themeColor="text1"/>
        <w:spacing w:val="2"/>
        <w:szCs w:val="23"/>
      </w:rPr>
      <w:t xml:space="preserve">Honiton Leisure Centre ♦ School Lane ♦ Honiton ♦ </w:t>
    </w:r>
    <w:r>
      <w:rPr>
        <w:rFonts w:ascii="Arial" w:hAnsi="Arial" w:cs="Arial"/>
        <w:color w:val="000000" w:themeColor="text1"/>
        <w:spacing w:val="2"/>
        <w:szCs w:val="23"/>
        <w:shd w:val="clear" w:color="auto" w:fill="FFFFFF"/>
      </w:rPr>
      <w:t>EX14 1QW</w:t>
    </w:r>
  </w:p>
  <w:p w:rsidR="00454BF2" w:rsidRDefault="00454BF2" w:rsidP="00454BF2">
    <w:pPr>
      <w:pStyle w:val="NoSpacing"/>
      <w:ind w:left="1440"/>
      <w:rPr>
        <w:rFonts w:ascii="Arial" w:hAnsi="Arial" w:cs="Arial"/>
        <w:color w:val="000000" w:themeColor="text1"/>
        <w:sz w:val="4"/>
        <w:szCs w:val="4"/>
        <w:shd w:val="clear" w:color="auto" w:fill="FFFFFF"/>
      </w:rPr>
    </w:pPr>
  </w:p>
  <w:p w:rsidR="00454BF2" w:rsidRDefault="00454BF2" w:rsidP="00454BF2">
    <w:pPr>
      <w:pStyle w:val="NoSpacing"/>
      <w:ind w:left="1440"/>
      <w:rPr>
        <w:rFonts w:ascii="Arial" w:hAnsi="Arial" w:cs="Arial"/>
        <w:color w:val="000000" w:themeColor="text1"/>
        <w:sz w:val="6"/>
        <w:szCs w:val="8"/>
      </w:rPr>
    </w:pPr>
  </w:p>
  <w:p w:rsidR="00454BF2" w:rsidRDefault="00454BF2" w:rsidP="00454BF2">
    <w:pPr>
      <w:pStyle w:val="NoSpacing"/>
      <w:ind w:left="1440"/>
      <w:rPr>
        <w:sz w:val="13"/>
        <w:szCs w:val="13"/>
      </w:rPr>
    </w:pPr>
    <w:r>
      <w:rPr>
        <w:color w:val="808080" w:themeColor="background1" w:themeShade="80"/>
        <w:sz w:val="13"/>
        <w:szCs w:val="13"/>
      </w:rPr>
      <w:t xml:space="preserve">ACTIVELY SUPPORTING THE PURSUIT OF EXCELLENCE BY ENCOURAGING SWIMMERS TO GAIN THEIR FULL POTENTIAL </w:t>
    </w:r>
  </w:p>
  <w:p w:rsidR="00454BF2" w:rsidRDefault="00454BF2" w:rsidP="00454BF2">
    <w:pPr>
      <w:pStyle w:val="Header"/>
    </w:pPr>
    <w:r>
      <w:t xml:space="preserve"> </w:t>
    </w:r>
  </w:p>
  <w:p w:rsidR="0043525C" w:rsidRPr="009232AE" w:rsidRDefault="0043525C" w:rsidP="009232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56620"/>
    <w:multiLevelType w:val="hybridMultilevel"/>
    <w:tmpl w:val="4F803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D71990"/>
    <w:multiLevelType w:val="hybridMultilevel"/>
    <w:tmpl w:val="A26A4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DB"/>
    <w:rsid w:val="0000089B"/>
    <w:rsid w:val="00005963"/>
    <w:rsid w:val="0001134D"/>
    <w:rsid w:val="0001430B"/>
    <w:rsid w:val="00023C87"/>
    <w:rsid w:val="00031B7E"/>
    <w:rsid w:val="000357A8"/>
    <w:rsid w:val="000475B2"/>
    <w:rsid w:val="00050A3F"/>
    <w:rsid w:val="00050D21"/>
    <w:rsid w:val="000D0622"/>
    <w:rsid w:val="000D6EFB"/>
    <w:rsid w:val="000D7071"/>
    <w:rsid w:val="000F24EB"/>
    <w:rsid w:val="000F55D4"/>
    <w:rsid w:val="000F649B"/>
    <w:rsid w:val="0012639B"/>
    <w:rsid w:val="00184219"/>
    <w:rsid w:val="001A679B"/>
    <w:rsid w:val="001F4022"/>
    <w:rsid w:val="00240898"/>
    <w:rsid w:val="00246517"/>
    <w:rsid w:val="00255B9B"/>
    <w:rsid w:val="00287FF0"/>
    <w:rsid w:val="002C3B46"/>
    <w:rsid w:val="00300745"/>
    <w:rsid w:val="003051A3"/>
    <w:rsid w:val="003B5E86"/>
    <w:rsid w:val="003E17B1"/>
    <w:rsid w:val="00434730"/>
    <w:rsid w:val="0043525C"/>
    <w:rsid w:val="00440FD4"/>
    <w:rsid w:val="00454BF2"/>
    <w:rsid w:val="0049342F"/>
    <w:rsid w:val="0049347E"/>
    <w:rsid w:val="004F322C"/>
    <w:rsid w:val="00500951"/>
    <w:rsid w:val="00502821"/>
    <w:rsid w:val="0052240F"/>
    <w:rsid w:val="00542857"/>
    <w:rsid w:val="00576482"/>
    <w:rsid w:val="00594EA9"/>
    <w:rsid w:val="005A053D"/>
    <w:rsid w:val="005D0CF5"/>
    <w:rsid w:val="005D4FAD"/>
    <w:rsid w:val="005E3FFF"/>
    <w:rsid w:val="005F4B99"/>
    <w:rsid w:val="00660EF1"/>
    <w:rsid w:val="006D60AB"/>
    <w:rsid w:val="007072C3"/>
    <w:rsid w:val="0071108F"/>
    <w:rsid w:val="00723CFF"/>
    <w:rsid w:val="00730E8E"/>
    <w:rsid w:val="007D2E74"/>
    <w:rsid w:val="0082404A"/>
    <w:rsid w:val="008411A5"/>
    <w:rsid w:val="008548E7"/>
    <w:rsid w:val="00886566"/>
    <w:rsid w:val="00892F7C"/>
    <w:rsid w:val="008B5CFD"/>
    <w:rsid w:val="008D62D6"/>
    <w:rsid w:val="008D6728"/>
    <w:rsid w:val="008F36C7"/>
    <w:rsid w:val="009232AE"/>
    <w:rsid w:val="009421F9"/>
    <w:rsid w:val="00982B7F"/>
    <w:rsid w:val="00996916"/>
    <w:rsid w:val="009A21E6"/>
    <w:rsid w:val="009B23C9"/>
    <w:rsid w:val="009E429D"/>
    <w:rsid w:val="00A00A22"/>
    <w:rsid w:val="00A02618"/>
    <w:rsid w:val="00A03ECB"/>
    <w:rsid w:val="00A65EBB"/>
    <w:rsid w:val="00A81ACC"/>
    <w:rsid w:val="00AA208F"/>
    <w:rsid w:val="00AE6535"/>
    <w:rsid w:val="00AF1CF1"/>
    <w:rsid w:val="00B14C5F"/>
    <w:rsid w:val="00B47F05"/>
    <w:rsid w:val="00B75302"/>
    <w:rsid w:val="00BD4DA1"/>
    <w:rsid w:val="00BE51B3"/>
    <w:rsid w:val="00C92C41"/>
    <w:rsid w:val="00C97E9E"/>
    <w:rsid w:val="00CB4ED2"/>
    <w:rsid w:val="00CC4C04"/>
    <w:rsid w:val="00CC5FC1"/>
    <w:rsid w:val="00D54D7F"/>
    <w:rsid w:val="00D817CD"/>
    <w:rsid w:val="00DB6BEB"/>
    <w:rsid w:val="00E12208"/>
    <w:rsid w:val="00E4413B"/>
    <w:rsid w:val="00E610BB"/>
    <w:rsid w:val="00E6272C"/>
    <w:rsid w:val="00E95D04"/>
    <w:rsid w:val="00EB4705"/>
    <w:rsid w:val="00EF4C75"/>
    <w:rsid w:val="00F04ACB"/>
    <w:rsid w:val="00F06229"/>
    <w:rsid w:val="00F418DB"/>
    <w:rsid w:val="00F446A2"/>
    <w:rsid w:val="00F52902"/>
    <w:rsid w:val="00F6588E"/>
    <w:rsid w:val="00F71800"/>
    <w:rsid w:val="00F768D5"/>
    <w:rsid w:val="00F846E3"/>
    <w:rsid w:val="00FF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7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4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B47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F3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22C"/>
  </w:style>
  <w:style w:type="paragraph" w:styleId="Footer">
    <w:name w:val="footer"/>
    <w:basedOn w:val="Normal"/>
    <w:link w:val="FooterChar"/>
    <w:uiPriority w:val="99"/>
    <w:unhideWhenUsed/>
    <w:rsid w:val="004F3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22C"/>
  </w:style>
  <w:style w:type="table" w:styleId="TableGrid">
    <w:name w:val="Table Grid"/>
    <w:basedOn w:val="TableNormal"/>
    <w:uiPriority w:val="59"/>
    <w:rsid w:val="0044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7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4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B47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F3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22C"/>
  </w:style>
  <w:style w:type="paragraph" w:styleId="Footer">
    <w:name w:val="footer"/>
    <w:basedOn w:val="Normal"/>
    <w:link w:val="FooterChar"/>
    <w:uiPriority w:val="99"/>
    <w:unhideWhenUsed/>
    <w:rsid w:val="004F32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22C"/>
  </w:style>
  <w:style w:type="table" w:styleId="TableGrid">
    <w:name w:val="Table Grid"/>
    <w:basedOn w:val="TableNormal"/>
    <w:uiPriority w:val="59"/>
    <w:rsid w:val="0044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00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8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onitonswim@yahoo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Honiton%20Stingrays%20Swimming%20Club\Letters%20&amp;%20Info%20Docs\Letters\Letter%20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Template1</Template>
  <TotalTime>26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 Rooms</dc:creator>
  <cp:lastModifiedBy>Graham Rooms</cp:lastModifiedBy>
  <cp:revision>10</cp:revision>
  <cp:lastPrinted>2015-04-23T13:37:00Z</cp:lastPrinted>
  <dcterms:created xsi:type="dcterms:W3CDTF">2015-04-23T09:45:00Z</dcterms:created>
  <dcterms:modified xsi:type="dcterms:W3CDTF">2015-04-23T13:47:00Z</dcterms:modified>
</cp:coreProperties>
</file>